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D67C" w14:textId="0CA2E414" w:rsidR="00361994" w:rsidRDefault="00A67F58" w:rsidP="00361994">
      <w:pPr>
        <w:rPr>
          <w:rFonts w:ascii="TUIType" w:hAnsi="TUIType"/>
          <w:b/>
          <w:color w:val="002060"/>
          <w:sz w:val="36"/>
          <w:szCs w:val="32"/>
          <w:lang w:val="en-US"/>
        </w:rPr>
      </w:pPr>
      <w:r>
        <w:rPr>
          <w:rFonts w:ascii="TUIType" w:hAnsi="TUIType"/>
          <w:b/>
          <w:color w:val="002060"/>
          <w:sz w:val="36"/>
          <w:szCs w:val="32"/>
          <w:lang w:val="en-US"/>
        </w:rPr>
        <w:t>Security Responsible Person (SRP) – Statement Template</w:t>
      </w:r>
    </w:p>
    <w:p w14:paraId="08EA4DFD" w14:textId="20A14FA1" w:rsidR="005C5EE0" w:rsidRPr="005C5EE0" w:rsidRDefault="005C5EE0" w:rsidP="005C5EE0">
      <w:pPr>
        <w:rPr>
          <w:rFonts w:ascii="Ambit" w:hAnsi="Ambit"/>
        </w:rPr>
      </w:pPr>
      <w:r w:rsidRPr="005C5EE0">
        <w:rPr>
          <w:rFonts w:ascii="Ambit" w:hAnsi="Ambit"/>
          <w:b/>
          <w:bCs/>
        </w:rPr>
        <w:t>Effective Date:</w:t>
      </w:r>
      <w:r w:rsidRPr="005C5EE0">
        <w:rPr>
          <w:rFonts w:ascii="Ambit" w:hAnsi="Ambit"/>
        </w:rPr>
        <w:t xml:space="preserve"> </w:t>
      </w:r>
      <w:r>
        <w:rPr>
          <w:rFonts w:ascii="Ambit" w:hAnsi="Ambit"/>
        </w:rPr>
        <w:t>[Insert Date]</w:t>
      </w:r>
      <w:r w:rsidRPr="005C5EE0">
        <w:rPr>
          <w:rFonts w:ascii="Ambit" w:hAnsi="Ambit"/>
        </w:rPr>
        <w:br/>
      </w:r>
      <w:r w:rsidRPr="005C5EE0">
        <w:rPr>
          <w:rFonts w:ascii="Ambit" w:hAnsi="Ambit"/>
          <w:b/>
          <w:bCs/>
        </w:rPr>
        <w:t>Organization:</w:t>
      </w:r>
      <w:r w:rsidRPr="005C5EE0">
        <w:rPr>
          <w:rFonts w:ascii="Ambit" w:hAnsi="Ambit"/>
        </w:rPr>
        <w:t xml:space="preserve"> [Company Name]</w:t>
      </w:r>
    </w:p>
    <w:p w14:paraId="1FBE8A8D" w14:textId="77777777" w:rsidR="005C5EE0" w:rsidRPr="005C5EE0" w:rsidRDefault="005C5EE0" w:rsidP="005C5EE0">
      <w:pPr>
        <w:rPr>
          <w:rFonts w:ascii="Ambit" w:hAnsi="Ambit"/>
          <w:b/>
          <w:bCs/>
        </w:rPr>
      </w:pPr>
      <w:r w:rsidRPr="005C5EE0">
        <w:rPr>
          <w:rFonts w:ascii="Ambit" w:hAnsi="Ambit"/>
          <w:b/>
          <w:bCs/>
        </w:rPr>
        <w:t>1. Purpose</w:t>
      </w:r>
    </w:p>
    <w:p w14:paraId="6BD5FA11" w14:textId="5117BCD6" w:rsidR="005C5EE0" w:rsidRPr="005C5EE0" w:rsidRDefault="005C5EE0" w:rsidP="005C5EE0">
      <w:pPr>
        <w:jc w:val="both"/>
        <w:rPr>
          <w:rFonts w:ascii="Ambit" w:hAnsi="Ambit"/>
        </w:rPr>
      </w:pPr>
      <w:r w:rsidRPr="005C5EE0">
        <w:rPr>
          <w:rFonts w:ascii="Ambit" w:hAnsi="Ambit"/>
        </w:rPr>
        <w:t xml:space="preserve">This statement officially designates the individual named below as the </w:t>
      </w:r>
      <w:r w:rsidRPr="005C5EE0">
        <w:rPr>
          <w:rFonts w:ascii="Ambit" w:hAnsi="Ambit"/>
          <w:b/>
          <w:bCs/>
        </w:rPr>
        <w:t>Security Responsible Person (SRP)</w:t>
      </w:r>
      <w:r w:rsidRPr="005C5EE0">
        <w:rPr>
          <w:rFonts w:ascii="Ambit" w:hAnsi="Ambit"/>
        </w:rPr>
        <w:t xml:space="preserve"> for [Company Name]. The SRP is granted the authority and responsibility to design, implement, monitor, and enforce the organization's physical</w:t>
      </w:r>
      <w:r w:rsidR="0093359C">
        <w:rPr>
          <w:rFonts w:ascii="Ambit" w:hAnsi="Ambit"/>
        </w:rPr>
        <w:t xml:space="preserve"> and</w:t>
      </w:r>
      <w:r w:rsidRPr="005C5EE0">
        <w:rPr>
          <w:rFonts w:ascii="Ambit" w:hAnsi="Ambit"/>
        </w:rPr>
        <w:t xml:space="preserve"> operational</w:t>
      </w:r>
      <w:r w:rsidR="0093359C">
        <w:rPr>
          <w:rFonts w:ascii="Ambit" w:hAnsi="Ambit"/>
        </w:rPr>
        <w:t xml:space="preserve"> </w:t>
      </w:r>
      <w:r w:rsidRPr="005C5EE0">
        <w:rPr>
          <w:rFonts w:ascii="Ambit" w:hAnsi="Ambit"/>
        </w:rPr>
        <w:t>security policies.</w:t>
      </w:r>
    </w:p>
    <w:p w14:paraId="0AE75CE2" w14:textId="77777777" w:rsidR="005C5EE0" w:rsidRPr="005C5EE0" w:rsidRDefault="005C5EE0" w:rsidP="00D25D00">
      <w:pPr>
        <w:jc w:val="both"/>
        <w:rPr>
          <w:rFonts w:ascii="Ambit" w:hAnsi="Ambit"/>
          <w:b/>
          <w:bCs/>
          <w:lang w:val="nl-NL"/>
        </w:rPr>
      </w:pPr>
      <w:r w:rsidRPr="005C5EE0">
        <w:rPr>
          <w:rFonts w:ascii="Ambit" w:hAnsi="Ambit"/>
          <w:b/>
          <w:bCs/>
          <w:lang w:val="nl-NL"/>
        </w:rPr>
        <w:t xml:space="preserve">2. </w:t>
      </w:r>
      <w:proofErr w:type="spellStart"/>
      <w:r w:rsidRPr="005C5EE0">
        <w:rPr>
          <w:rFonts w:ascii="Ambit" w:hAnsi="Ambit"/>
          <w:b/>
          <w:bCs/>
          <w:lang w:val="nl-NL"/>
        </w:rPr>
        <w:t>Designated</w:t>
      </w:r>
      <w:proofErr w:type="spellEnd"/>
      <w:r w:rsidRPr="005C5EE0">
        <w:rPr>
          <w:rFonts w:ascii="Ambit" w:hAnsi="Ambit"/>
          <w:b/>
          <w:bCs/>
          <w:lang w:val="nl-NL"/>
        </w:rPr>
        <w:t xml:space="preserve"> </w:t>
      </w:r>
      <w:proofErr w:type="spellStart"/>
      <w:r w:rsidRPr="005C5EE0">
        <w:rPr>
          <w:rFonts w:ascii="Ambit" w:hAnsi="Ambit"/>
          <w:b/>
          <w:bCs/>
          <w:lang w:val="nl-NL"/>
        </w:rPr>
        <w:t>Individual</w:t>
      </w:r>
      <w:proofErr w:type="spellEnd"/>
    </w:p>
    <w:p w14:paraId="68E30392" w14:textId="77777777" w:rsidR="005C5EE0" w:rsidRPr="005C5EE0" w:rsidRDefault="005C5EE0" w:rsidP="00D25D00">
      <w:pPr>
        <w:numPr>
          <w:ilvl w:val="0"/>
          <w:numId w:val="43"/>
        </w:numPr>
        <w:jc w:val="both"/>
        <w:rPr>
          <w:rFonts w:ascii="Ambit" w:hAnsi="Ambit"/>
          <w:lang w:val="nl-NL"/>
        </w:rPr>
      </w:pPr>
      <w:r w:rsidRPr="005C5EE0">
        <w:rPr>
          <w:rFonts w:ascii="Ambit" w:hAnsi="Ambit"/>
          <w:b/>
          <w:bCs/>
          <w:lang w:val="nl-NL"/>
        </w:rPr>
        <w:t>Full Name:</w:t>
      </w:r>
      <w:r w:rsidRPr="005C5EE0">
        <w:rPr>
          <w:rFonts w:ascii="Ambit" w:hAnsi="Ambit"/>
          <w:lang w:val="nl-NL"/>
        </w:rPr>
        <w:t xml:space="preserve"> [Employee Name]</w:t>
      </w:r>
    </w:p>
    <w:p w14:paraId="680CDE17" w14:textId="03ED8AD8" w:rsidR="005C5EE0" w:rsidRPr="005C5EE0" w:rsidRDefault="005C5EE0" w:rsidP="00D25D00">
      <w:pPr>
        <w:numPr>
          <w:ilvl w:val="0"/>
          <w:numId w:val="43"/>
        </w:numPr>
        <w:jc w:val="both"/>
        <w:rPr>
          <w:rFonts w:ascii="Ambit" w:hAnsi="Ambit"/>
        </w:rPr>
      </w:pPr>
      <w:r w:rsidRPr="005C5EE0">
        <w:rPr>
          <w:rFonts w:ascii="Ambit" w:hAnsi="Ambit"/>
          <w:b/>
          <w:bCs/>
        </w:rPr>
        <w:t>Title:</w:t>
      </w:r>
      <w:r w:rsidRPr="005C5EE0">
        <w:rPr>
          <w:rFonts w:ascii="Ambit" w:hAnsi="Ambit"/>
        </w:rPr>
        <w:t xml:space="preserve"> [e.g.</w:t>
      </w:r>
      <w:r>
        <w:rPr>
          <w:rFonts w:ascii="Ambit" w:hAnsi="Ambit"/>
        </w:rPr>
        <w:t xml:space="preserve">, </w:t>
      </w:r>
      <w:r w:rsidRPr="005C5EE0">
        <w:rPr>
          <w:rFonts w:ascii="Ambit" w:hAnsi="Ambit"/>
        </w:rPr>
        <w:t>Head of Security</w:t>
      </w:r>
      <w:r>
        <w:rPr>
          <w:rFonts w:ascii="Ambit" w:hAnsi="Ambit"/>
        </w:rPr>
        <w:t xml:space="preserve">/Security Manager/ </w:t>
      </w:r>
      <w:r w:rsidR="00275C28">
        <w:rPr>
          <w:rFonts w:ascii="Ambit" w:hAnsi="Ambit"/>
        </w:rPr>
        <w:t>Dep</w:t>
      </w:r>
      <w:r w:rsidR="00DB4EE7">
        <w:rPr>
          <w:rFonts w:ascii="Ambit" w:hAnsi="Ambit"/>
        </w:rPr>
        <w:t>uty D</w:t>
      </w:r>
      <w:r w:rsidR="00275C28">
        <w:rPr>
          <w:rFonts w:ascii="Ambit" w:hAnsi="Ambit"/>
        </w:rPr>
        <w:t>irector</w:t>
      </w:r>
      <w:r w:rsidR="00DB4EE7">
        <w:rPr>
          <w:rFonts w:ascii="Ambit" w:hAnsi="Ambit"/>
        </w:rPr>
        <w:t xml:space="preserve"> or Manager</w:t>
      </w:r>
      <w:r w:rsidR="00275C28">
        <w:rPr>
          <w:rFonts w:ascii="Ambit" w:hAnsi="Ambit"/>
        </w:rPr>
        <w:t>/ Health, Safety, Security Manager</w:t>
      </w:r>
      <w:r w:rsidRPr="005C5EE0">
        <w:rPr>
          <w:rFonts w:ascii="Ambit" w:hAnsi="Ambit"/>
        </w:rPr>
        <w:t>]</w:t>
      </w:r>
    </w:p>
    <w:p w14:paraId="50B10154" w14:textId="77777777" w:rsidR="005C5EE0" w:rsidRPr="005C5EE0" w:rsidRDefault="005C5EE0" w:rsidP="00D25D00">
      <w:pPr>
        <w:numPr>
          <w:ilvl w:val="0"/>
          <w:numId w:val="43"/>
        </w:numPr>
        <w:jc w:val="both"/>
        <w:rPr>
          <w:rFonts w:ascii="Ambit" w:hAnsi="Ambit"/>
          <w:lang w:val="nl-NL"/>
        </w:rPr>
      </w:pPr>
      <w:r w:rsidRPr="005C5EE0">
        <w:rPr>
          <w:rFonts w:ascii="Ambit" w:hAnsi="Ambit"/>
          <w:b/>
          <w:bCs/>
          <w:lang w:val="nl-NL"/>
        </w:rPr>
        <w:t xml:space="preserve">Email </w:t>
      </w:r>
      <w:proofErr w:type="spellStart"/>
      <w:r w:rsidRPr="005C5EE0">
        <w:rPr>
          <w:rFonts w:ascii="Ambit" w:hAnsi="Ambit"/>
          <w:b/>
          <w:bCs/>
          <w:lang w:val="nl-NL"/>
        </w:rPr>
        <w:t>Address</w:t>
      </w:r>
      <w:proofErr w:type="spellEnd"/>
      <w:r w:rsidRPr="005C5EE0">
        <w:rPr>
          <w:rFonts w:ascii="Ambit" w:hAnsi="Ambit"/>
          <w:b/>
          <w:bCs/>
          <w:lang w:val="nl-NL"/>
        </w:rPr>
        <w:t>:</w:t>
      </w:r>
      <w:r w:rsidRPr="005C5EE0">
        <w:rPr>
          <w:rFonts w:ascii="Ambit" w:hAnsi="Ambit"/>
          <w:lang w:val="nl-NL"/>
        </w:rPr>
        <w:t xml:space="preserve"> [Email </w:t>
      </w:r>
      <w:proofErr w:type="spellStart"/>
      <w:r w:rsidRPr="005C5EE0">
        <w:rPr>
          <w:rFonts w:ascii="Ambit" w:hAnsi="Ambit"/>
          <w:lang w:val="nl-NL"/>
        </w:rPr>
        <w:t>Address</w:t>
      </w:r>
      <w:proofErr w:type="spellEnd"/>
      <w:r w:rsidRPr="005C5EE0">
        <w:rPr>
          <w:rFonts w:ascii="Ambit" w:hAnsi="Ambit"/>
          <w:lang w:val="nl-NL"/>
        </w:rPr>
        <w:t>]</w:t>
      </w:r>
    </w:p>
    <w:p w14:paraId="318CDFB7" w14:textId="77777777" w:rsidR="005C5EE0" w:rsidRPr="005C5EE0" w:rsidRDefault="005C5EE0" w:rsidP="00D25D00">
      <w:pPr>
        <w:numPr>
          <w:ilvl w:val="0"/>
          <w:numId w:val="43"/>
        </w:numPr>
        <w:jc w:val="both"/>
        <w:rPr>
          <w:rFonts w:ascii="Ambit" w:hAnsi="Ambit"/>
          <w:lang w:val="nl-NL"/>
        </w:rPr>
      </w:pPr>
      <w:r w:rsidRPr="005C5EE0">
        <w:rPr>
          <w:rFonts w:ascii="Ambit" w:hAnsi="Ambit"/>
          <w:b/>
          <w:bCs/>
          <w:lang w:val="nl-NL"/>
        </w:rPr>
        <w:t>Phone Number:</w:t>
      </w:r>
      <w:r w:rsidRPr="005C5EE0">
        <w:rPr>
          <w:rFonts w:ascii="Ambit" w:hAnsi="Ambit"/>
          <w:lang w:val="nl-NL"/>
        </w:rPr>
        <w:t xml:space="preserve"> [Phone Number]</w:t>
      </w:r>
    </w:p>
    <w:p w14:paraId="046F2E0D" w14:textId="77777777" w:rsidR="005C5EE0" w:rsidRPr="005C5EE0" w:rsidRDefault="005C5EE0" w:rsidP="00D25D00">
      <w:pPr>
        <w:jc w:val="both"/>
        <w:rPr>
          <w:rFonts w:ascii="Ambit" w:hAnsi="Ambit"/>
          <w:b/>
          <w:bCs/>
          <w:lang w:val="nl-NL"/>
        </w:rPr>
      </w:pPr>
      <w:r w:rsidRPr="005C5EE0">
        <w:rPr>
          <w:rFonts w:ascii="Ambit" w:hAnsi="Ambit"/>
          <w:b/>
          <w:bCs/>
          <w:lang w:val="nl-NL"/>
        </w:rPr>
        <w:t xml:space="preserve">3. </w:t>
      </w:r>
      <w:proofErr w:type="spellStart"/>
      <w:r w:rsidRPr="005C5EE0">
        <w:rPr>
          <w:rFonts w:ascii="Ambit" w:hAnsi="Ambit"/>
          <w:b/>
          <w:bCs/>
          <w:lang w:val="nl-NL"/>
        </w:rPr>
        <w:t>Core</w:t>
      </w:r>
      <w:proofErr w:type="spellEnd"/>
      <w:r w:rsidRPr="005C5EE0">
        <w:rPr>
          <w:rFonts w:ascii="Ambit" w:hAnsi="Ambit"/>
          <w:b/>
          <w:bCs/>
          <w:lang w:val="nl-NL"/>
        </w:rPr>
        <w:t xml:space="preserve"> </w:t>
      </w:r>
      <w:proofErr w:type="spellStart"/>
      <w:r w:rsidRPr="005C5EE0">
        <w:rPr>
          <w:rFonts w:ascii="Ambit" w:hAnsi="Ambit"/>
          <w:b/>
          <w:bCs/>
          <w:lang w:val="nl-NL"/>
        </w:rPr>
        <w:t>Responsibilities</w:t>
      </w:r>
      <w:proofErr w:type="spellEnd"/>
    </w:p>
    <w:p w14:paraId="38464F89" w14:textId="77777777" w:rsidR="005C5EE0" w:rsidRPr="005C5EE0" w:rsidRDefault="005C5EE0" w:rsidP="00D25D00">
      <w:pPr>
        <w:jc w:val="both"/>
        <w:rPr>
          <w:rFonts w:ascii="Ambit" w:hAnsi="Ambit"/>
        </w:rPr>
      </w:pPr>
      <w:r w:rsidRPr="005C5EE0">
        <w:rPr>
          <w:rFonts w:ascii="Ambit" w:hAnsi="Ambit"/>
        </w:rPr>
        <w:t>The Designated SRP shall be responsible for the following actions:</w:t>
      </w:r>
    </w:p>
    <w:p w14:paraId="2B7AAEE0" w14:textId="2221B24C" w:rsidR="00354824" w:rsidRPr="00354824" w:rsidRDefault="00354824" w:rsidP="00D25D00">
      <w:pPr>
        <w:numPr>
          <w:ilvl w:val="0"/>
          <w:numId w:val="44"/>
        </w:numPr>
        <w:jc w:val="both"/>
        <w:rPr>
          <w:rFonts w:ascii="Ambit" w:hAnsi="Ambit"/>
        </w:rPr>
      </w:pPr>
      <w:r>
        <w:rPr>
          <w:rFonts w:ascii="Ambit" w:hAnsi="Ambit"/>
          <w:b/>
          <w:bCs/>
        </w:rPr>
        <w:t xml:space="preserve">Security Management System: </w:t>
      </w:r>
      <w:r>
        <w:rPr>
          <w:rFonts w:ascii="Ambit" w:hAnsi="Ambit"/>
        </w:rPr>
        <w:t xml:space="preserve">Creating and maintaining </w:t>
      </w:r>
      <w:r w:rsidR="00F44B36">
        <w:rPr>
          <w:rFonts w:ascii="Ambit" w:hAnsi="Ambit"/>
        </w:rPr>
        <w:t xml:space="preserve">a system in which security policies, protocols, and procedures are </w:t>
      </w:r>
      <w:r w:rsidR="00496378">
        <w:rPr>
          <w:rFonts w:ascii="Ambit" w:hAnsi="Ambit"/>
        </w:rPr>
        <w:t>placed.</w:t>
      </w:r>
    </w:p>
    <w:p w14:paraId="7C66180D" w14:textId="675365AD" w:rsidR="005C5EE0" w:rsidRPr="005C5EE0" w:rsidRDefault="00496378" w:rsidP="00D25D00">
      <w:pPr>
        <w:numPr>
          <w:ilvl w:val="0"/>
          <w:numId w:val="44"/>
        </w:numPr>
        <w:jc w:val="both"/>
        <w:rPr>
          <w:rFonts w:ascii="Ambit" w:hAnsi="Ambit"/>
        </w:rPr>
      </w:pPr>
      <w:r>
        <w:rPr>
          <w:rFonts w:ascii="Ambit" w:hAnsi="Ambit"/>
          <w:b/>
          <w:bCs/>
        </w:rPr>
        <w:t xml:space="preserve">Security </w:t>
      </w:r>
      <w:r w:rsidR="005C5EE0" w:rsidRPr="005C5EE0">
        <w:rPr>
          <w:rFonts w:ascii="Ambit" w:hAnsi="Ambit"/>
          <w:b/>
          <w:bCs/>
        </w:rPr>
        <w:t>Risk Assessment:</w:t>
      </w:r>
      <w:r w:rsidR="005C5EE0" w:rsidRPr="005C5EE0">
        <w:rPr>
          <w:rFonts w:ascii="Ambit" w:hAnsi="Ambit"/>
        </w:rPr>
        <w:t xml:space="preserve"> C</w:t>
      </w:r>
      <w:r w:rsidR="008D38C4">
        <w:rPr>
          <w:rFonts w:ascii="Ambit" w:hAnsi="Ambit"/>
        </w:rPr>
        <w:t>reate and update accordingly the accommodation’s security risk assessment</w:t>
      </w:r>
      <w:r w:rsidR="008314C3">
        <w:rPr>
          <w:rFonts w:ascii="Ambit" w:hAnsi="Ambit"/>
        </w:rPr>
        <w:t>.</w:t>
      </w:r>
    </w:p>
    <w:p w14:paraId="73B5B064" w14:textId="77777777" w:rsidR="005C5EE0" w:rsidRPr="005C5EE0" w:rsidRDefault="005C5EE0" w:rsidP="00D25D00">
      <w:pPr>
        <w:numPr>
          <w:ilvl w:val="0"/>
          <w:numId w:val="44"/>
        </w:numPr>
        <w:jc w:val="both"/>
        <w:rPr>
          <w:rFonts w:ascii="Ambit" w:hAnsi="Ambit"/>
        </w:rPr>
      </w:pPr>
      <w:r w:rsidRPr="005C5EE0">
        <w:rPr>
          <w:rFonts w:ascii="Ambit" w:hAnsi="Ambit"/>
          <w:b/>
          <w:bCs/>
        </w:rPr>
        <w:t>Policy Management:</w:t>
      </w:r>
      <w:r w:rsidRPr="005C5EE0">
        <w:rPr>
          <w:rFonts w:ascii="Ambit" w:hAnsi="Ambit"/>
        </w:rPr>
        <w:t xml:space="preserve"> Developing, maintaining, and updating the company’s Master Security Policy.</w:t>
      </w:r>
    </w:p>
    <w:p w14:paraId="1C3CEE55" w14:textId="524EE16C" w:rsidR="005C5EE0" w:rsidRPr="005C5EE0" w:rsidRDefault="005C5EE0" w:rsidP="00D25D00">
      <w:pPr>
        <w:numPr>
          <w:ilvl w:val="0"/>
          <w:numId w:val="44"/>
        </w:numPr>
        <w:jc w:val="both"/>
        <w:rPr>
          <w:rFonts w:ascii="Ambit" w:hAnsi="Ambit"/>
        </w:rPr>
      </w:pPr>
      <w:r w:rsidRPr="005C5EE0">
        <w:rPr>
          <w:rFonts w:ascii="Ambit" w:hAnsi="Ambit"/>
          <w:b/>
          <w:bCs/>
        </w:rPr>
        <w:t>Incident Response:</w:t>
      </w:r>
      <w:r w:rsidRPr="005C5EE0">
        <w:rPr>
          <w:rFonts w:ascii="Ambit" w:hAnsi="Ambit"/>
        </w:rPr>
        <w:t xml:space="preserve"> Serving as the primary point of contact for security breaches, investigations,</w:t>
      </w:r>
      <w:r w:rsidR="00C43FB2">
        <w:rPr>
          <w:rFonts w:ascii="Ambit" w:hAnsi="Ambit"/>
        </w:rPr>
        <w:t xml:space="preserve"> incidents,</w:t>
      </w:r>
      <w:r w:rsidRPr="005C5EE0">
        <w:rPr>
          <w:rFonts w:ascii="Ambit" w:hAnsi="Ambit"/>
        </w:rPr>
        <w:t xml:space="preserve"> and emergency response.</w:t>
      </w:r>
    </w:p>
    <w:p w14:paraId="688FEC0C" w14:textId="77777777" w:rsidR="005C5EE0" w:rsidRPr="005C5EE0" w:rsidRDefault="005C5EE0" w:rsidP="00D25D00">
      <w:pPr>
        <w:numPr>
          <w:ilvl w:val="0"/>
          <w:numId w:val="44"/>
        </w:numPr>
        <w:jc w:val="both"/>
        <w:rPr>
          <w:rFonts w:ascii="Ambit" w:hAnsi="Ambit"/>
        </w:rPr>
      </w:pPr>
      <w:r w:rsidRPr="005C5EE0">
        <w:rPr>
          <w:rFonts w:ascii="Ambit" w:hAnsi="Ambit"/>
          <w:b/>
          <w:bCs/>
        </w:rPr>
        <w:t>Training &amp; Awareness:</w:t>
      </w:r>
      <w:r w:rsidRPr="005C5EE0">
        <w:rPr>
          <w:rFonts w:ascii="Ambit" w:hAnsi="Ambit"/>
        </w:rPr>
        <w:t xml:space="preserve"> Implementing mandatory security training programs for all personnel.</w:t>
      </w:r>
    </w:p>
    <w:p w14:paraId="65DA3C25" w14:textId="5C8582C9" w:rsidR="00D25D00" w:rsidRPr="001B67B1" w:rsidRDefault="005C5EE0" w:rsidP="00104DF5">
      <w:pPr>
        <w:numPr>
          <w:ilvl w:val="0"/>
          <w:numId w:val="44"/>
        </w:numPr>
        <w:jc w:val="both"/>
        <w:rPr>
          <w:rFonts w:ascii="Ambit" w:hAnsi="Ambit"/>
        </w:rPr>
      </w:pPr>
      <w:r w:rsidRPr="005C5EE0">
        <w:rPr>
          <w:rFonts w:ascii="Ambit" w:hAnsi="Ambit"/>
          <w:b/>
          <w:bCs/>
        </w:rPr>
        <w:t>Compliance:</w:t>
      </w:r>
      <w:r w:rsidRPr="005C5EE0">
        <w:rPr>
          <w:rFonts w:ascii="Ambit" w:hAnsi="Ambit"/>
        </w:rPr>
        <w:t xml:space="preserve"> Ensuring company alignment with relevant local, national, and international security standards </w:t>
      </w:r>
      <w:r w:rsidR="00104DF5" w:rsidRPr="00003A95">
        <w:rPr>
          <w:rFonts w:ascii="Ambit" w:hAnsi="Ambit"/>
          <w:b/>
          <w:bCs/>
        </w:rPr>
        <w:tab/>
      </w:r>
    </w:p>
    <w:p w14:paraId="7AD5701B" w14:textId="77777777" w:rsidR="001B67B1" w:rsidRPr="00003A95" w:rsidRDefault="001B67B1" w:rsidP="001B67B1">
      <w:pPr>
        <w:ind w:left="720"/>
        <w:jc w:val="both"/>
        <w:rPr>
          <w:rFonts w:ascii="Ambit" w:hAnsi="Ambit"/>
        </w:rPr>
      </w:pPr>
    </w:p>
    <w:p w14:paraId="689CA2DC" w14:textId="53B51B04" w:rsidR="005C5EE0" w:rsidRPr="005C5EE0" w:rsidRDefault="005C5EE0" w:rsidP="005C5EE0">
      <w:pPr>
        <w:rPr>
          <w:rFonts w:ascii="Ambit" w:hAnsi="Ambit"/>
          <w:b/>
          <w:bCs/>
        </w:rPr>
      </w:pPr>
      <w:r w:rsidRPr="005C5EE0">
        <w:rPr>
          <w:rFonts w:ascii="Ambit" w:hAnsi="Ambit"/>
          <w:b/>
          <w:bCs/>
        </w:rPr>
        <w:lastRenderedPageBreak/>
        <w:t>4. Authority and Acknowledgement</w:t>
      </w:r>
    </w:p>
    <w:p w14:paraId="5C20CBE7" w14:textId="7651939D" w:rsidR="005C5EE0" w:rsidRPr="005C5EE0" w:rsidRDefault="005C5EE0" w:rsidP="00D25D00">
      <w:pPr>
        <w:jc w:val="both"/>
        <w:rPr>
          <w:rFonts w:ascii="Ambit" w:hAnsi="Ambit"/>
        </w:rPr>
      </w:pPr>
      <w:r w:rsidRPr="005C5EE0">
        <w:rPr>
          <w:rFonts w:ascii="Ambit" w:hAnsi="Ambit"/>
        </w:rPr>
        <w:t>By signing below, [Company Name] authorizes the SRP to take all necessary preventative and corrective actions to safeguard</w:t>
      </w:r>
      <w:r w:rsidR="00D25D00">
        <w:rPr>
          <w:rFonts w:ascii="Ambit" w:hAnsi="Ambit"/>
        </w:rPr>
        <w:t xml:space="preserve"> guests,</w:t>
      </w:r>
      <w:r w:rsidRPr="005C5EE0">
        <w:rPr>
          <w:rFonts w:ascii="Ambit" w:hAnsi="Ambit"/>
        </w:rPr>
        <w:t xml:space="preserve"> company assets, and personnel. All employees are required to cooperate fully with the SRP in the execution of these duties.</w:t>
      </w:r>
    </w:p>
    <w:p w14:paraId="713B5207" w14:textId="77777777" w:rsidR="005C5EE0" w:rsidRPr="005C5EE0" w:rsidRDefault="005C5EE0" w:rsidP="005C5EE0">
      <w:pPr>
        <w:rPr>
          <w:rFonts w:ascii="Ambit" w:hAnsi="Ambit"/>
          <w:b/>
          <w:bCs/>
        </w:rPr>
      </w:pPr>
      <w:r w:rsidRPr="005C5EE0">
        <w:rPr>
          <w:rFonts w:ascii="Ambit" w:hAnsi="Ambit"/>
          <w:b/>
          <w:bCs/>
        </w:rPr>
        <w:t>5. Signatures</w:t>
      </w:r>
    </w:p>
    <w:p w14:paraId="0BC6D314" w14:textId="77777777" w:rsidR="005C5EE0" w:rsidRPr="005C5EE0" w:rsidRDefault="005C5EE0" w:rsidP="005C5EE0">
      <w:pPr>
        <w:rPr>
          <w:rFonts w:ascii="Ambit" w:hAnsi="Ambit"/>
        </w:rPr>
      </w:pPr>
      <w:r w:rsidRPr="005C5EE0">
        <w:rPr>
          <w:rFonts w:ascii="Ambit" w:hAnsi="Ambit"/>
          <w:b/>
          <w:bCs/>
        </w:rPr>
        <w:t>Authorized Executive Approver:</w:t>
      </w:r>
      <w:r w:rsidRPr="005C5EE0">
        <w:rPr>
          <w:rFonts w:ascii="Ambit" w:hAnsi="Ambit"/>
        </w:rPr>
        <w:br/>
        <w:t>Signature: _______________________</w:t>
      </w:r>
      <w:r w:rsidRPr="005C5EE0">
        <w:rPr>
          <w:rFonts w:ascii="Ambit" w:hAnsi="Ambit"/>
        </w:rPr>
        <w:br/>
        <w:t>Name/Title: [e.g., Jane Doe, Chief Executive Officer]</w:t>
      </w:r>
      <w:r w:rsidRPr="005C5EE0">
        <w:rPr>
          <w:rFonts w:ascii="Ambit" w:hAnsi="Ambit"/>
        </w:rPr>
        <w:br/>
        <w:t>Date: _______________</w:t>
      </w:r>
    </w:p>
    <w:p w14:paraId="659C558B" w14:textId="3D5B4993" w:rsidR="005C5EE0" w:rsidRPr="005C5EE0" w:rsidRDefault="005C5EE0" w:rsidP="005C5EE0">
      <w:pPr>
        <w:rPr>
          <w:rFonts w:ascii="Ambit" w:hAnsi="Ambit"/>
        </w:rPr>
      </w:pPr>
      <w:r w:rsidRPr="005C5EE0">
        <w:rPr>
          <w:rFonts w:ascii="Ambit" w:hAnsi="Ambit"/>
          <w:b/>
          <w:bCs/>
        </w:rPr>
        <w:t>Security Responsible Person:</w:t>
      </w:r>
      <w:r w:rsidRPr="005C5EE0">
        <w:rPr>
          <w:rFonts w:ascii="Ambit" w:hAnsi="Ambit"/>
        </w:rPr>
        <w:br/>
        <w:t>Signature: _______________________</w:t>
      </w:r>
      <w:r w:rsidRPr="005C5EE0">
        <w:rPr>
          <w:rFonts w:ascii="Ambit" w:hAnsi="Ambit"/>
        </w:rPr>
        <w:br/>
        <w:t>Name/Title: [Employee Name, Designated SRP]</w:t>
      </w:r>
      <w:r w:rsidRPr="005C5EE0">
        <w:rPr>
          <w:rFonts w:ascii="Ambit" w:hAnsi="Ambit"/>
        </w:rPr>
        <w:br/>
        <w:t>Date: _______________</w:t>
      </w:r>
    </w:p>
    <w:p w14:paraId="0330F45F" w14:textId="77777777" w:rsidR="005C5EE0" w:rsidRDefault="005C5EE0" w:rsidP="00C2140F">
      <w:pPr>
        <w:rPr>
          <w:rFonts w:ascii="Ambit" w:hAnsi="Ambit"/>
        </w:rPr>
      </w:pPr>
    </w:p>
    <w:p w14:paraId="7DE1DD77" w14:textId="77777777" w:rsidR="0037427C" w:rsidRPr="0037427C" w:rsidRDefault="0037427C" w:rsidP="0037427C">
      <w:pPr>
        <w:rPr>
          <w:rFonts w:ascii="Ambit" w:hAnsi="Ambit"/>
        </w:rPr>
      </w:pPr>
    </w:p>
    <w:p w14:paraId="7F57DD8F" w14:textId="77777777" w:rsidR="0037427C" w:rsidRPr="0037427C" w:rsidRDefault="0037427C" w:rsidP="0037427C">
      <w:pPr>
        <w:rPr>
          <w:rFonts w:ascii="Ambit" w:hAnsi="Ambit"/>
        </w:rPr>
      </w:pPr>
    </w:p>
    <w:p w14:paraId="4D596428" w14:textId="77777777" w:rsidR="0037427C" w:rsidRPr="0037427C" w:rsidRDefault="0037427C" w:rsidP="0037427C">
      <w:pPr>
        <w:rPr>
          <w:rFonts w:ascii="Ambit" w:hAnsi="Ambit"/>
        </w:rPr>
      </w:pPr>
    </w:p>
    <w:p w14:paraId="14689A48" w14:textId="77777777" w:rsidR="0037427C" w:rsidRPr="0037427C" w:rsidRDefault="0037427C" w:rsidP="0037427C">
      <w:pPr>
        <w:rPr>
          <w:rFonts w:ascii="Ambit" w:hAnsi="Ambit"/>
        </w:rPr>
      </w:pPr>
    </w:p>
    <w:p w14:paraId="13C6BA45" w14:textId="77777777" w:rsidR="0037427C" w:rsidRPr="0037427C" w:rsidRDefault="0037427C" w:rsidP="0037427C">
      <w:pPr>
        <w:rPr>
          <w:rFonts w:ascii="Ambit" w:hAnsi="Ambit"/>
        </w:rPr>
      </w:pPr>
    </w:p>
    <w:p w14:paraId="63AF42A6" w14:textId="77777777" w:rsidR="0037427C" w:rsidRPr="0037427C" w:rsidRDefault="0037427C" w:rsidP="0037427C">
      <w:pPr>
        <w:rPr>
          <w:rFonts w:ascii="Ambit" w:hAnsi="Ambit"/>
        </w:rPr>
      </w:pPr>
    </w:p>
    <w:p w14:paraId="78477AA5" w14:textId="77777777" w:rsidR="0037427C" w:rsidRPr="0037427C" w:rsidRDefault="0037427C" w:rsidP="0037427C">
      <w:pPr>
        <w:rPr>
          <w:rFonts w:ascii="Ambit" w:hAnsi="Ambit"/>
        </w:rPr>
      </w:pPr>
    </w:p>
    <w:p w14:paraId="4A605289" w14:textId="77777777" w:rsidR="0037427C" w:rsidRPr="0037427C" w:rsidRDefault="0037427C" w:rsidP="0037427C">
      <w:pPr>
        <w:rPr>
          <w:rFonts w:ascii="Ambit" w:hAnsi="Ambit"/>
        </w:rPr>
      </w:pPr>
    </w:p>
    <w:p w14:paraId="1C1F6279" w14:textId="77777777" w:rsidR="0037427C" w:rsidRPr="0037427C" w:rsidRDefault="0037427C" w:rsidP="0037427C">
      <w:pPr>
        <w:rPr>
          <w:rFonts w:ascii="Ambit" w:hAnsi="Ambit"/>
        </w:rPr>
      </w:pPr>
    </w:p>
    <w:p w14:paraId="6A95DCD5" w14:textId="77777777" w:rsidR="0037427C" w:rsidRPr="0037427C" w:rsidRDefault="0037427C" w:rsidP="0037427C">
      <w:pPr>
        <w:rPr>
          <w:rFonts w:ascii="Ambit" w:hAnsi="Ambit"/>
        </w:rPr>
      </w:pPr>
    </w:p>
    <w:p w14:paraId="1C3E42DF" w14:textId="77777777" w:rsidR="0037427C" w:rsidRPr="0037427C" w:rsidRDefault="0037427C" w:rsidP="0037427C">
      <w:pPr>
        <w:rPr>
          <w:rFonts w:ascii="Ambit" w:hAnsi="Ambit"/>
        </w:rPr>
      </w:pPr>
    </w:p>
    <w:p w14:paraId="3900D644" w14:textId="77777777" w:rsidR="0037427C" w:rsidRDefault="0037427C" w:rsidP="0037427C">
      <w:pPr>
        <w:rPr>
          <w:rFonts w:ascii="Ambit" w:hAnsi="Ambit"/>
        </w:rPr>
      </w:pPr>
    </w:p>
    <w:p w14:paraId="6ADF353C" w14:textId="100A3290" w:rsidR="00003A95" w:rsidRPr="00003A95" w:rsidRDefault="00003A95" w:rsidP="00003A95">
      <w:pPr>
        <w:tabs>
          <w:tab w:val="left" w:pos="6144"/>
        </w:tabs>
        <w:rPr>
          <w:rFonts w:ascii="Ambit" w:hAnsi="Ambit"/>
        </w:rPr>
      </w:pPr>
      <w:r>
        <w:rPr>
          <w:rFonts w:ascii="Ambit" w:hAnsi="Ambit"/>
        </w:rPr>
        <w:tab/>
      </w:r>
    </w:p>
    <w:sectPr w:rsidR="00003A95" w:rsidRPr="00003A95" w:rsidSect="00104DF5">
      <w:footerReference w:type="default" r:id="rId11"/>
      <w:pgSz w:w="11906" w:h="16838"/>
      <w:pgMar w:top="2552" w:right="1417" w:bottom="1134" w:left="1417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2D06" w14:textId="77777777" w:rsidR="00230CF2" w:rsidRDefault="00230CF2" w:rsidP="00EF4127">
      <w:pPr>
        <w:spacing w:after="0" w:line="240" w:lineRule="auto"/>
      </w:pPr>
      <w:r>
        <w:separator/>
      </w:r>
    </w:p>
  </w:endnote>
  <w:endnote w:type="continuationSeparator" w:id="0">
    <w:p w14:paraId="5EDD822A" w14:textId="77777777" w:rsidR="00230CF2" w:rsidRDefault="00230CF2" w:rsidP="00EF4127">
      <w:pPr>
        <w:spacing w:after="0" w:line="240" w:lineRule="auto"/>
      </w:pPr>
      <w:r>
        <w:continuationSeparator/>
      </w:r>
    </w:p>
  </w:endnote>
  <w:endnote w:type="continuationNotice" w:id="1">
    <w:p w14:paraId="4B45954E" w14:textId="77777777" w:rsidR="00230CF2" w:rsidRDefault="00230C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ITypeLight">
    <w:altName w:val="Cambria"/>
    <w:panose1 w:val="020B0304030202020203"/>
    <w:charset w:val="00"/>
    <w:family w:val="swiss"/>
    <w:pitch w:val="variable"/>
    <w:sig w:usb0="A00002A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IType">
    <w:panose1 w:val="020C0804040202020203"/>
    <w:charset w:val="00"/>
    <w:family w:val="swiss"/>
    <w:pitch w:val="variable"/>
    <w:sig w:usb0="A00000AF" w:usb1="5000205B" w:usb2="00000000" w:usb3="00000000" w:csb0="00000093" w:csb1="00000000"/>
  </w:font>
  <w:font w:name="Ambit">
    <w:panose1 w:val="00000500000000000000"/>
    <w:charset w:val="00"/>
    <w:family w:val="modern"/>
    <w:notTrueType/>
    <w:pitch w:val="variable"/>
    <w:sig w:usb0="80000047" w:usb1="00000062" w:usb2="00000000" w:usb3="00000000" w:csb0="000000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B6EE" w14:textId="77777777" w:rsidR="00EF4127" w:rsidRPr="00D917BF" w:rsidRDefault="00926277" w:rsidP="00BE7C9A">
    <w:pPr>
      <w:pStyle w:val="Footer"/>
      <w:jc w:val="right"/>
    </w:pPr>
    <w:r w:rsidRPr="00D917B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22B9" w14:textId="77777777" w:rsidR="00230CF2" w:rsidRDefault="00230CF2" w:rsidP="00EF4127">
      <w:pPr>
        <w:spacing w:after="0" w:line="240" w:lineRule="auto"/>
      </w:pPr>
      <w:r>
        <w:separator/>
      </w:r>
    </w:p>
  </w:footnote>
  <w:footnote w:type="continuationSeparator" w:id="0">
    <w:p w14:paraId="5E6420C9" w14:textId="77777777" w:rsidR="00230CF2" w:rsidRDefault="00230CF2" w:rsidP="00EF4127">
      <w:pPr>
        <w:spacing w:after="0" w:line="240" w:lineRule="auto"/>
      </w:pPr>
      <w:r>
        <w:continuationSeparator/>
      </w:r>
    </w:p>
  </w:footnote>
  <w:footnote w:type="continuationNotice" w:id="1">
    <w:p w14:paraId="45C81FB6" w14:textId="77777777" w:rsidR="00230CF2" w:rsidRDefault="00230C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C51"/>
    <w:multiLevelType w:val="hybridMultilevel"/>
    <w:tmpl w:val="7F401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316B"/>
    <w:multiLevelType w:val="hybridMultilevel"/>
    <w:tmpl w:val="5302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56577"/>
    <w:multiLevelType w:val="hybridMultilevel"/>
    <w:tmpl w:val="4114F402"/>
    <w:lvl w:ilvl="0" w:tplc="FC38BEAC">
      <w:numFmt w:val="bullet"/>
      <w:lvlText w:val="•"/>
      <w:lvlJc w:val="left"/>
      <w:pPr>
        <w:ind w:left="720" w:hanging="360"/>
      </w:pPr>
      <w:rPr>
        <w:rFonts w:ascii="TUITypeLight" w:eastAsiaTheme="minorHAnsi" w:hAnsi="TUIType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57D07"/>
    <w:multiLevelType w:val="multilevel"/>
    <w:tmpl w:val="708A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6C4EF3"/>
    <w:multiLevelType w:val="hybridMultilevel"/>
    <w:tmpl w:val="0FF6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F51F2"/>
    <w:multiLevelType w:val="hybridMultilevel"/>
    <w:tmpl w:val="46F81A7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14A58"/>
    <w:multiLevelType w:val="hybridMultilevel"/>
    <w:tmpl w:val="BD261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54C0"/>
    <w:multiLevelType w:val="hybridMultilevel"/>
    <w:tmpl w:val="61A80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555A3"/>
    <w:multiLevelType w:val="hybridMultilevel"/>
    <w:tmpl w:val="3C3AC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643F0"/>
    <w:multiLevelType w:val="hybridMultilevel"/>
    <w:tmpl w:val="0276A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5075A0"/>
    <w:multiLevelType w:val="hybridMultilevel"/>
    <w:tmpl w:val="B83A3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166C7"/>
    <w:multiLevelType w:val="hybridMultilevel"/>
    <w:tmpl w:val="49A6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D217A"/>
    <w:multiLevelType w:val="hybridMultilevel"/>
    <w:tmpl w:val="64801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E1878"/>
    <w:multiLevelType w:val="multilevel"/>
    <w:tmpl w:val="AEA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763F8F"/>
    <w:multiLevelType w:val="hybridMultilevel"/>
    <w:tmpl w:val="9EE08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943C35"/>
    <w:multiLevelType w:val="hybridMultilevel"/>
    <w:tmpl w:val="DA128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B2018"/>
    <w:multiLevelType w:val="hybridMultilevel"/>
    <w:tmpl w:val="BE507E82"/>
    <w:lvl w:ilvl="0" w:tplc="FC5E65EC">
      <w:start w:val="1"/>
      <w:numFmt w:val="bullet"/>
      <w:lvlText w:val="–"/>
      <w:lvlJc w:val="left"/>
      <w:pPr>
        <w:ind w:left="720" w:hanging="360"/>
      </w:pPr>
      <w:rPr>
        <w:rFonts w:ascii="TUIType" w:hAnsi="TUITyp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F0D2D"/>
    <w:multiLevelType w:val="hybridMultilevel"/>
    <w:tmpl w:val="515C92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419A8"/>
    <w:multiLevelType w:val="hybridMultilevel"/>
    <w:tmpl w:val="EC54EE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F0442"/>
    <w:multiLevelType w:val="hybridMultilevel"/>
    <w:tmpl w:val="01649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C2144"/>
    <w:multiLevelType w:val="hybridMultilevel"/>
    <w:tmpl w:val="E7AA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863147"/>
    <w:multiLevelType w:val="hybridMultilevel"/>
    <w:tmpl w:val="D5F8394E"/>
    <w:lvl w:ilvl="0" w:tplc="CAC45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A4BC7"/>
    <w:multiLevelType w:val="hybridMultilevel"/>
    <w:tmpl w:val="BD36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05706"/>
    <w:multiLevelType w:val="hybridMultilevel"/>
    <w:tmpl w:val="90E2D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2371B"/>
    <w:multiLevelType w:val="hybridMultilevel"/>
    <w:tmpl w:val="A63E4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406DF"/>
    <w:multiLevelType w:val="multilevel"/>
    <w:tmpl w:val="0407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4D0334E1"/>
    <w:multiLevelType w:val="hybridMultilevel"/>
    <w:tmpl w:val="C784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E3E71"/>
    <w:multiLevelType w:val="hybridMultilevel"/>
    <w:tmpl w:val="8D6A8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21335"/>
    <w:multiLevelType w:val="hybridMultilevel"/>
    <w:tmpl w:val="3C8AC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DE6F61"/>
    <w:multiLevelType w:val="hybridMultilevel"/>
    <w:tmpl w:val="58EE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46950"/>
    <w:multiLevelType w:val="hybridMultilevel"/>
    <w:tmpl w:val="FD125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04D8A"/>
    <w:multiLevelType w:val="multilevel"/>
    <w:tmpl w:val="EE6E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1B689C"/>
    <w:multiLevelType w:val="hybridMultilevel"/>
    <w:tmpl w:val="09F41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19421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DA22BF"/>
    <w:multiLevelType w:val="hybridMultilevel"/>
    <w:tmpl w:val="979CBE5E"/>
    <w:lvl w:ilvl="0" w:tplc="959AAB8A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65D60"/>
    <w:multiLevelType w:val="hybridMultilevel"/>
    <w:tmpl w:val="C89EEF0A"/>
    <w:lvl w:ilvl="0" w:tplc="DA34965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C52C3"/>
    <w:multiLevelType w:val="hybridMultilevel"/>
    <w:tmpl w:val="95C63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C57E7"/>
    <w:multiLevelType w:val="hybridMultilevel"/>
    <w:tmpl w:val="1D64E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707C60"/>
    <w:multiLevelType w:val="hybridMultilevel"/>
    <w:tmpl w:val="95882E7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E5318"/>
    <w:multiLevelType w:val="hybridMultilevel"/>
    <w:tmpl w:val="06703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00DBF"/>
    <w:multiLevelType w:val="hybridMultilevel"/>
    <w:tmpl w:val="E7FEA7EE"/>
    <w:lvl w:ilvl="0" w:tplc="6FAC9078">
      <w:start w:val="1"/>
      <w:numFmt w:val="bullet"/>
      <w:lvlText w:val="•"/>
      <w:lvlJc w:val="left"/>
      <w:pPr>
        <w:ind w:left="720" w:hanging="360"/>
      </w:pPr>
      <w:rPr>
        <w:rFonts w:ascii="TUIType" w:eastAsiaTheme="minorHAnsi" w:hAnsi="TUI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965B5"/>
    <w:multiLevelType w:val="hybridMultilevel"/>
    <w:tmpl w:val="1C00A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D1D6B"/>
    <w:multiLevelType w:val="hybridMultilevel"/>
    <w:tmpl w:val="B83446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5015F7"/>
    <w:multiLevelType w:val="multilevel"/>
    <w:tmpl w:val="C74C6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713822">
    <w:abstractNumId w:val="12"/>
  </w:num>
  <w:num w:numId="2" w16cid:durableId="1426920769">
    <w:abstractNumId w:val="14"/>
  </w:num>
  <w:num w:numId="3" w16cid:durableId="1512259212">
    <w:abstractNumId w:val="17"/>
  </w:num>
  <w:num w:numId="4" w16cid:durableId="2033258054">
    <w:abstractNumId w:val="38"/>
  </w:num>
  <w:num w:numId="5" w16cid:durableId="985934995">
    <w:abstractNumId w:val="5"/>
  </w:num>
  <w:num w:numId="6" w16cid:durableId="1947227125">
    <w:abstractNumId w:val="1"/>
  </w:num>
  <w:num w:numId="7" w16cid:durableId="589777638">
    <w:abstractNumId w:val="18"/>
  </w:num>
  <w:num w:numId="8" w16cid:durableId="1704745292">
    <w:abstractNumId w:val="42"/>
  </w:num>
  <w:num w:numId="9" w16cid:durableId="930552098">
    <w:abstractNumId w:val="40"/>
  </w:num>
  <w:num w:numId="10" w16cid:durableId="223612112">
    <w:abstractNumId w:val="7"/>
  </w:num>
  <w:num w:numId="11" w16cid:durableId="1577979990">
    <w:abstractNumId w:val="32"/>
  </w:num>
  <w:num w:numId="12" w16cid:durableId="154297642">
    <w:abstractNumId w:val="28"/>
  </w:num>
  <w:num w:numId="13" w16cid:durableId="155076696">
    <w:abstractNumId w:val="11"/>
  </w:num>
  <w:num w:numId="14" w16cid:durableId="10618965">
    <w:abstractNumId w:val="21"/>
  </w:num>
  <w:num w:numId="15" w16cid:durableId="680400675">
    <w:abstractNumId w:val="22"/>
  </w:num>
  <w:num w:numId="16" w16cid:durableId="1914700314">
    <w:abstractNumId w:val="24"/>
  </w:num>
  <w:num w:numId="17" w16cid:durableId="1002388529">
    <w:abstractNumId w:val="41"/>
  </w:num>
  <w:num w:numId="18" w16cid:durableId="1199464367">
    <w:abstractNumId w:val="0"/>
  </w:num>
  <w:num w:numId="19" w16cid:durableId="1937859152">
    <w:abstractNumId w:val="16"/>
  </w:num>
  <w:num w:numId="20" w16cid:durableId="502743179">
    <w:abstractNumId w:val="3"/>
  </w:num>
  <w:num w:numId="21" w16cid:durableId="1482308987">
    <w:abstractNumId w:val="43"/>
  </w:num>
  <w:num w:numId="22" w16cid:durableId="974023840">
    <w:abstractNumId w:val="2"/>
  </w:num>
  <w:num w:numId="23" w16cid:durableId="837774720">
    <w:abstractNumId w:val="30"/>
  </w:num>
  <w:num w:numId="24" w16cid:durableId="1545092363">
    <w:abstractNumId w:val="37"/>
  </w:num>
  <w:num w:numId="25" w16cid:durableId="396171997">
    <w:abstractNumId w:val="4"/>
  </w:num>
  <w:num w:numId="26" w16cid:durableId="688216010">
    <w:abstractNumId w:val="15"/>
  </w:num>
  <w:num w:numId="27" w16cid:durableId="1854420613">
    <w:abstractNumId w:val="10"/>
  </w:num>
  <w:num w:numId="28" w16cid:durableId="1286540606">
    <w:abstractNumId w:val="20"/>
  </w:num>
  <w:num w:numId="29" w16cid:durableId="1149907624">
    <w:abstractNumId w:val="6"/>
  </w:num>
  <w:num w:numId="30" w16cid:durableId="1817718361">
    <w:abstractNumId w:val="36"/>
  </w:num>
  <w:num w:numId="31" w16cid:durableId="347483694">
    <w:abstractNumId w:val="23"/>
  </w:num>
  <w:num w:numId="32" w16cid:durableId="912156289">
    <w:abstractNumId w:val="27"/>
  </w:num>
  <w:num w:numId="33" w16cid:durableId="1631285634">
    <w:abstractNumId w:val="29"/>
  </w:num>
  <w:num w:numId="34" w16cid:durableId="814103635">
    <w:abstractNumId w:val="39"/>
  </w:num>
  <w:num w:numId="35" w16cid:durableId="1745449702">
    <w:abstractNumId w:val="19"/>
  </w:num>
  <w:num w:numId="36" w16cid:durableId="1844274896">
    <w:abstractNumId w:val="8"/>
  </w:num>
  <w:num w:numId="37" w16cid:durableId="344334288">
    <w:abstractNumId w:val="9"/>
  </w:num>
  <w:num w:numId="38" w16cid:durableId="2145001738">
    <w:abstractNumId w:val="26"/>
  </w:num>
  <w:num w:numId="39" w16cid:durableId="1044327318">
    <w:abstractNumId w:val="34"/>
  </w:num>
  <w:num w:numId="40" w16cid:durableId="2131052431">
    <w:abstractNumId w:val="35"/>
  </w:num>
  <w:num w:numId="41" w16cid:durableId="1647123393">
    <w:abstractNumId w:val="33"/>
  </w:num>
  <w:num w:numId="42" w16cid:durableId="493763606">
    <w:abstractNumId w:val="25"/>
  </w:num>
  <w:num w:numId="43" w16cid:durableId="54472505">
    <w:abstractNumId w:val="13"/>
  </w:num>
  <w:num w:numId="44" w16cid:durableId="15117204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EF"/>
    <w:rsid w:val="00003A69"/>
    <w:rsid w:val="00003A95"/>
    <w:rsid w:val="000072CF"/>
    <w:rsid w:val="000174A0"/>
    <w:rsid w:val="000272FA"/>
    <w:rsid w:val="00032B32"/>
    <w:rsid w:val="00033204"/>
    <w:rsid w:val="0003400F"/>
    <w:rsid w:val="00037DE6"/>
    <w:rsid w:val="00042A79"/>
    <w:rsid w:val="00043ECB"/>
    <w:rsid w:val="0006109C"/>
    <w:rsid w:val="00062C39"/>
    <w:rsid w:val="00064ADA"/>
    <w:rsid w:val="0006791E"/>
    <w:rsid w:val="000703CB"/>
    <w:rsid w:val="00073C65"/>
    <w:rsid w:val="0007458E"/>
    <w:rsid w:val="000779DB"/>
    <w:rsid w:val="000811B9"/>
    <w:rsid w:val="00084BDE"/>
    <w:rsid w:val="00091E2D"/>
    <w:rsid w:val="0009448C"/>
    <w:rsid w:val="00094E86"/>
    <w:rsid w:val="000A097B"/>
    <w:rsid w:val="000A1442"/>
    <w:rsid w:val="000A54BD"/>
    <w:rsid w:val="000A7299"/>
    <w:rsid w:val="000A7DCC"/>
    <w:rsid w:val="000C18DA"/>
    <w:rsid w:val="000C41C4"/>
    <w:rsid w:val="000C52B2"/>
    <w:rsid w:val="000C75BF"/>
    <w:rsid w:val="000C7BAA"/>
    <w:rsid w:val="000D34CB"/>
    <w:rsid w:val="000D46EB"/>
    <w:rsid w:val="000E009F"/>
    <w:rsid w:val="000E089C"/>
    <w:rsid w:val="000E126B"/>
    <w:rsid w:val="000E38AD"/>
    <w:rsid w:val="000E7D45"/>
    <w:rsid w:val="000E7D97"/>
    <w:rsid w:val="000F01BC"/>
    <w:rsid w:val="000F124E"/>
    <w:rsid w:val="000F3F01"/>
    <w:rsid w:val="000F67BA"/>
    <w:rsid w:val="000F6B4F"/>
    <w:rsid w:val="00100637"/>
    <w:rsid w:val="0010180E"/>
    <w:rsid w:val="00104A87"/>
    <w:rsid w:val="00104DEC"/>
    <w:rsid w:val="00104DF5"/>
    <w:rsid w:val="00107B32"/>
    <w:rsid w:val="001165EC"/>
    <w:rsid w:val="00124141"/>
    <w:rsid w:val="00125B73"/>
    <w:rsid w:val="001343A7"/>
    <w:rsid w:val="00134F12"/>
    <w:rsid w:val="00136318"/>
    <w:rsid w:val="00137CA7"/>
    <w:rsid w:val="00141A9B"/>
    <w:rsid w:val="00156376"/>
    <w:rsid w:val="00156AF8"/>
    <w:rsid w:val="00164CF0"/>
    <w:rsid w:val="00167B04"/>
    <w:rsid w:val="00175950"/>
    <w:rsid w:val="00177D08"/>
    <w:rsid w:val="001843DD"/>
    <w:rsid w:val="00192A86"/>
    <w:rsid w:val="001978E6"/>
    <w:rsid w:val="0019798F"/>
    <w:rsid w:val="001A6C3C"/>
    <w:rsid w:val="001B0FE1"/>
    <w:rsid w:val="001B5256"/>
    <w:rsid w:val="001B67B1"/>
    <w:rsid w:val="001C1068"/>
    <w:rsid w:val="001C166E"/>
    <w:rsid w:val="001C1EC0"/>
    <w:rsid w:val="001C2552"/>
    <w:rsid w:val="001C400B"/>
    <w:rsid w:val="001C5365"/>
    <w:rsid w:val="001C7E0B"/>
    <w:rsid w:val="001D0473"/>
    <w:rsid w:val="001D271C"/>
    <w:rsid w:val="001D3CAF"/>
    <w:rsid w:val="001E1321"/>
    <w:rsid w:val="001E17F4"/>
    <w:rsid w:val="001E42BC"/>
    <w:rsid w:val="001E5145"/>
    <w:rsid w:val="001E624C"/>
    <w:rsid w:val="001E7407"/>
    <w:rsid w:val="001F6CA1"/>
    <w:rsid w:val="002002DF"/>
    <w:rsid w:val="002016A0"/>
    <w:rsid w:val="00205404"/>
    <w:rsid w:val="002079CF"/>
    <w:rsid w:val="00217005"/>
    <w:rsid w:val="002176EB"/>
    <w:rsid w:val="002201DB"/>
    <w:rsid w:val="002302DD"/>
    <w:rsid w:val="00230548"/>
    <w:rsid w:val="00230AB4"/>
    <w:rsid w:val="00230CF2"/>
    <w:rsid w:val="00231464"/>
    <w:rsid w:val="002336D3"/>
    <w:rsid w:val="0023618F"/>
    <w:rsid w:val="00243F5E"/>
    <w:rsid w:val="00245B0B"/>
    <w:rsid w:val="002552F6"/>
    <w:rsid w:val="002715FC"/>
    <w:rsid w:val="00275C28"/>
    <w:rsid w:val="00281A94"/>
    <w:rsid w:val="00281FE4"/>
    <w:rsid w:val="002828EB"/>
    <w:rsid w:val="00282FA7"/>
    <w:rsid w:val="00283003"/>
    <w:rsid w:val="00286F9C"/>
    <w:rsid w:val="00287E8C"/>
    <w:rsid w:val="00291C4A"/>
    <w:rsid w:val="0029354F"/>
    <w:rsid w:val="002A0C0E"/>
    <w:rsid w:val="002A275D"/>
    <w:rsid w:val="002A3909"/>
    <w:rsid w:val="002B00EA"/>
    <w:rsid w:val="002B1068"/>
    <w:rsid w:val="002B49F5"/>
    <w:rsid w:val="002C052D"/>
    <w:rsid w:val="002E1A2B"/>
    <w:rsid w:val="002F0A94"/>
    <w:rsid w:val="002F2B3E"/>
    <w:rsid w:val="002F5762"/>
    <w:rsid w:val="002F79E8"/>
    <w:rsid w:val="002F7F38"/>
    <w:rsid w:val="0030311A"/>
    <w:rsid w:val="00304E1A"/>
    <w:rsid w:val="00305C11"/>
    <w:rsid w:val="00311EC3"/>
    <w:rsid w:val="00316AA7"/>
    <w:rsid w:val="00331107"/>
    <w:rsid w:val="0034626B"/>
    <w:rsid w:val="00354824"/>
    <w:rsid w:val="00361994"/>
    <w:rsid w:val="00367864"/>
    <w:rsid w:val="0037398E"/>
    <w:rsid w:val="00373A91"/>
    <w:rsid w:val="0037427C"/>
    <w:rsid w:val="00376B05"/>
    <w:rsid w:val="0038209F"/>
    <w:rsid w:val="0038245A"/>
    <w:rsid w:val="0039299E"/>
    <w:rsid w:val="003971E4"/>
    <w:rsid w:val="003A2528"/>
    <w:rsid w:val="003A477D"/>
    <w:rsid w:val="003A47CC"/>
    <w:rsid w:val="003A699D"/>
    <w:rsid w:val="003B38F1"/>
    <w:rsid w:val="003B45E3"/>
    <w:rsid w:val="003B53AF"/>
    <w:rsid w:val="003C579C"/>
    <w:rsid w:val="003D038C"/>
    <w:rsid w:val="003D3857"/>
    <w:rsid w:val="003E45E1"/>
    <w:rsid w:val="003E79E4"/>
    <w:rsid w:val="003F0265"/>
    <w:rsid w:val="003F5F4E"/>
    <w:rsid w:val="0040577C"/>
    <w:rsid w:val="00406CA1"/>
    <w:rsid w:val="00407311"/>
    <w:rsid w:val="00422AB9"/>
    <w:rsid w:val="00423155"/>
    <w:rsid w:val="0043216B"/>
    <w:rsid w:val="00434221"/>
    <w:rsid w:val="0043629C"/>
    <w:rsid w:val="0044153A"/>
    <w:rsid w:val="004470F2"/>
    <w:rsid w:val="00460EA2"/>
    <w:rsid w:val="00463C2C"/>
    <w:rsid w:val="00471213"/>
    <w:rsid w:val="00471911"/>
    <w:rsid w:val="004773CC"/>
    <w:rsid w:val="00481662"/>
    <w:rsid w:val="00495349"/>
    <w:rsid w:val="00496378"/>
    <w:rsid w:val="0049797C"/>
    <w:rsid w:val="004A1D55"/>
    <w:rsid w:val="004A63AC"/>
    <w:rsid w:val="004B086A"/>
    <w:rsid w:val="004B3444"/>
    <w:rsid w:val="004B603A"/>
    <w:rsid w:val="004C1657"/>
    <w:rsid w:val="004C4B2A"/>
    <w:rsid w:val="004D2507"/>
    <w:rsid w:val="004D2A5D"/>
    <w:rsid w:val="004E1E15"/>
    <w:rsid w:val="004E262A"/>
    <w:rsid w:val="004E6174"/>
    <w:rsid w:val="004E7BE8"/>
    <w:rsid w:val="004F0981"/>
    <w:rsid w:val="004F2230"/>
    <w:rsid w:val="004F3D1E"/>
    <w:rsid w:val="005051DB"/>
    <w:rsid w:val="005052A3"/>
    <w:rsid w:val="005105D8"/>
    <w:rsid w:val="005166A3"/>
    <w:rsid w:val="005172EE"/>
    <w:rsid w:val="005204DD"/>
    <w:rsid w:val="00524430"/>
    <w:rsid w:val="00531549"/>
    <w:rsid w:val="00531609"/>
    <w:rsid w:val="005353E4"/>
    <w:rsid w:val="00535514"/>
    <w:rsid w:val="005361A5"/>
    <w:rsid w:val="005365CC"/>
    <w:rsid w:val="00536FA3"/>
    <w:rsid w:val="005471ED"/>
    <w:rsid w:val="005526AD"/>
    <w:rsid w:val="00561E61"/>
    <w:rsid w:val="0056489E"/>
    <w:rsid w:val="005738FF"/>
    <w:rsid w:val="00573D73"/>
    <w:rsid w:val="00574DFA"/>
    <w:rsid w:val="00575B59"/>
    <w:rsid w:val="00580FCD"/>
    <w:rsid w:val="005841B1"/>
    <w:rsid w:val="00584F14"/>
    <w:rsid w:val="00585C5E"/>
    <w:rsid w:val="005974B8"/>
    <w:rsid w:val="005A4889"/>
    <w:rsid w:val="005B17D7"/>
    <w:rsid w:val="005B3637"/>
    <w:rsid w:val="005C5EE0"/>
    <w:rsid w:val="005C73E7"/>
    <w:rsid w:val="005D5F92"/>
    <w:rsid w:val="005F4B2B"/>
    <w:rsid w:val="005F5E12"/>
    <w:rsid w:val="0060220D"/>
    <w:rsid w:val="0060369B"/>
    <w:rsid w:val="006104C8"/>
    <w:rsid w:val="00617CE5"/>
    <w:rsid w:val="0062216D"/>
    <w:rsid w:val="006310A5"/>
    <w:rsid w:val="006337F3"/>
    <w:rsid w:val="00633BDD"/>
    <w:rsid w:val="006343D6"/>
    <w:rsid w:val="006373A2"/>
    <w:rsid w:val="00640FFE"/>
    <w:rsid w:val="00641B7D"/>
    <w:rsid w:val="006428CB"/>
    <w:rsid w:val="00643332"/>
    <w:rsid w:val="00653070"/>
    <w:rsid w:val="006549C5"/>
    <w:rsid w:val="006631EB"/>
    <w:rsid w:val="006705DE"/>
    <w:rsid w:val="006727AD"/>
    <w:rsid w:val="00680B57"/>
    <w:rsid w:val="0069288F"/>
    <w:rsid w:val="0069741E"/>
    <w:rsid w:val="00697D2D"/>
    <w:rsid w:val="006A2B20"/>
    <w:rsid w:val="006A5147"/>
    <w:rsid w:val="006A687D"/>
    <w:rsid w:val="006B17C2"/>
    <w:rsid w:val="006B198A"/>
    <w:rsid w:val="006C46D0"/>
    <w:rsid w:val="006C68BE"/>
    <w:rsid w:val="006C6D4F"/>
    <w:rsid w:val="006D5002"/>
    <w:rsid w:val="006E01DB"/>
    <w:rsid w:val="006E03E1"/>
    <w:rsid w:val="006E06C5"/>
    <w:rsid w:val="006E47AA"/>
    <w:rsid w:val="006E5936"/>
    <w:rsid w:val="006E6659"/>
    <w:rsid w:val="006F0669"/>
    <w:rsid w:val="006F2F74"/>
    <w:rsid w:val="007013AD"/>
    <w:rsid w:val="00703CB3"/>
    <w:rsid w:val="00711D36"/>
    <w:rsid w:val="00712AAA"/>
    <w:rsid w:val="007144C1"/>
    <w:rsid w:val="007178E4"/>
    <w:rsid w:val="00721561"/>
    <w:rsid w:val="00723199"/>
    <w:rsid w:val="0072446C"/>
    <w:rsid w:val="0072697D"/>
    <w:rsid w:val="00731F36"/>
    <w:rsid w:val="00736314"/>
    <w:rsid w:val="00736466"/>
    <w:rsid w:val="0074388F"/>
    <w:rsid w:val="00750809"/>
    <w:rsid w:val="007546B2"/>
    <w:rsid w:val="00757C2D"/>
    <w:rsid w:val="0076279E"/>
    <w:rsid w:val="00774063"/>
    <w:rsid w:val="00780A12"/>
    <w:rsid w:val="00780B59"/>
    <w:rsid w:val="0078485D"/>
    <w:rsid w:val="00792D97"/>
    <w:rsid w:val="007A6DFA"/>
    <w:rsid w:val="007C0EC5"/>
    <w:rsid w:val="007C1EF6"/>
    <w:rsid w:val="007C38CB"/>
    <w:rsid w:val="007C6300"/>
    <w:rsid w:val="007D3588"/>
    <w:rsid w:val="007E1670"/>
    <w:rsid w:val="007E4167"/>
    <w:rsid w:val="007E5303"/>
    <w:rsid w:val="007F0D52"/>
    <w:rsid w:val="007F2121"/>
    <w:rsid w:val="007F2D74"/>
    <w:rsid w:val="007F6228"/>
    <w:rsid w:val="00801CC8"/>
    <w:rsid w:val="00805E93"/>
    <w:rsid w:val="00806AE6"/>
    <w:rsid w:val="00810E26"/>
    <w:rsid w:val="008204DC"/>
    <w:rsid w:val="008314C3"/>
    <w:rsid w:val="0085160E"/>
    <w:rsid w:val="00851F60"/>
    <w:rsid w:val="00852907"/>
    <w:rsid w:val="0086601B"/>
    <w:rsid w:val="00866953"/>
    <w:rsid w:val="00880AF5"/>
    <w:rsid w:val="00886B16"/>
    <w:rsid w:val="00895609"/>
    <w:rsid w:val="008B0F35"/>
    <w:rsid w:val="008B14D7"/>
    <w:rsid w:val="008B1A4A"/>
    <w:rsid w:val="008B2484"/>
    <w:rsid w:val="008B27E1"/>
    <w:rsid w:val="008C020D"/>
    <w:rsid w:val="008C1567"/>
    <w:rsid w:val="008C3CAB"/>
    <w:rsid w:val="008C40AD"/>
    <w:rsid w:val="008D208F"/>
    <w:rsid w:val="008D38C4"/>
    <w:rsid w:val="008D6833"/>
    <w:rsid w:val="008E1D07"/>
    <w:rsid w:val="008E34FB"/>
    <w:rsid w:val="008E3824"/>
    <w:rsid w:val="008F53D8"/>
    <w:rsid w:val="009003DB"/>
    <w:rsid w:val="00901728"/>
    <w:rsid w:val="009024F0"/>
    <w:rsid w:val="0090730B"/>
    <w:rsid w:val="00910888"/>
    <w:rsid w:val="00912441"/>
    <w:rsid w:val="00925D4A"/>
    <w:rsid w:val="00926277"/>
    <w:rsid w:val="00927C1C"/>
    <w:rsid w:val="00927CF8"/>
    <w:rsid w:val="0093359C"/>
    <w:rsid w:val="00933E03"/>
    <w:rsid w:val="00941CD2"/>
    <w:rsid w:val="009454C8"/>
    <w:rsid w:val="009547B8"/>
    <w:rsid w:val="00954B02"/>
    <w:rsid w:val="00956A89"/>
    <w:rsid w:val="009571E9"/>
    <w:rsid w:val="00957DF7"/>
    <w:rsid w:val="00962216"/>
    <w:rsid w:val="00966E1F"/>
    <w:rsid w:val="0097346C"/>
    <w:rsid w:val="009769B9"/>
    <w:rsid w:val="0098053E"/>
    <w:rsid w:val="00982F56"/>
    <w:rsid w:val="0099089F"/>
    <w:rsid w:val="009A1A50"/>
    <w:rsid w:val="009A3098"/>
    <w:rsid w:val="009A3F55"/>
    <w:rsid w:val="009B0734"/>
    <w:rsid w:val="009B6BAC"/>
    <w:rsid w:val="009B7C13"/>
    <w:rsid w:val="009C374D"/>
    <w:rsid w:val="009C58D0"/>
    <w:rsid w:val="009D22F9"/>
    <w:rsid w:val="009D4553"/>
    <w:rsid w:val="009E5A09"/>
    <w:rsid w:val="009F2FC8"/>
    <w:rsid w:val="009F33EC"/>
    <w:rsid w:val="009F4221"/>
    <w:rsid w:val="009F4918"/>
    <w:rsid w:val="00A02F84"/>
    <w:rsid w:val="00A0404C"/>
    <w:rsid w:val="00A04E49"/>
    <w:rsid w:val="00A0692F"/>
    <w:rsid w:val="00A11937"/>
    <w:rsid w:val="00A133C5"/>
    <w:rsid w:val="00A14E30"/>
    <w:rsid w:val="00A32676"/>
    <w:rsid w:val="00A338C0"/>
    <w:rsid w:val="00A35284"/>
    <w:rsid w:val="00A3595C"/>
    <w:rsid w:val="00A37140"/>
    <w:rsid w:val="00A37DC2"/>
    <w:rsid w:val="00A40D37"/>
    <w:rsid w:val="00A41DA0"/>
    <w:rsid w:val="00A437A3"/>
    <w:rsid w:val="00A528C0"/>
    <w:rsid w:val="00A57DE1"/>
    <w:rsid w:val="00A609AB"/>
    <w:rsid w:val="00A61293"/>
    <w:rsid w:val="00A676F8"/>
    <w:rsid w:val="00A67F58"/>
    <w:rsid w:val="00A70401"/>
    <w:rsid w:val="00A73865"/>
    <w:rsid w:val="00A80087"/>
    <w:rsid w:val="00A80366"/>
    <w:rsid w:val="00A81CA1"/>
    <w:rsid w:val="00A829B4"/>
    <w:rsid w:val="00A84528"/>
    <w:rsid w:val="00A84BCE"/>
    <w:rsid w:val="00A86545"/>
    <w:rsid w:val="00AB3E43"/>
    <w:rsid w:val="00AC47D7"/>
    <w:rsid w:val="00AC5D3F"/>
    <w:rsid w:val="00AE04CF"/>
    <w:rsid w:val="00AE0515"/>
    <w:rsid w:val="00AE3B1F"/>
    <w:rsid w:val="00AE51B4"/>
    <w:rsid w:val="00AF22BD"/>
    <w:rsid w:val="00AF2860"/>
    <w:rsid w:val="00AF3B82"/>
    <w:rsid w:val="00AF6746"/>
    <w:rsid w:val="00B0603C"/>
    <w:rsid w:val="00B13CA6"/>
    <w:rsid w:val="00B1684E"/>
    <w:rsid w:val="00B2567C"/>
    <w:rsid w:val="00B26EB7"/>
    <w:rsid w:val="00B30081"/>
    <w:rsid w:val="00B40A42"/>
    <w:rsid w:val="00B42216"/>
    <w:rsid w:val="00B43FB3"/>
    <w:rsid w:val="00B53C52"/>
    <w:rsid w:val="00B63D0C"/>
    <w:rsid w:val="00B71D30"/>
    <w:rsid w:val="00B743BD"/>
    <w:rsid w:val="00B77D8D"/>
    <w:rsid w:val="00B861AF"/>
    <w:rsid w:val="00B87E7D"/>
    <w:rsid w:val="00B90B3A"/>
    <w:rsid w:val="00B955EC"/>
    <w:rsid w:val="00B9717A"/>
    <w:rsid w:val="00BA67CC"/>
    <w:rsid w:val="00BB0631"/>
    <w:rsid w:val="00BB27B4"/>
    <w:rsid w:val="00BB60B2"/>
    <w:rsid w:val="00BB6301"/>
    <w:rsid w:val="00BB671F"/>
    <w:rsid w:val="00BB7F7F"/>
    <w:rsid w:val="00BC2AEA"/>
    <w:rsid w:val="00BC3A77"/>
    <w:rsid w:val="00BC4E7E"/>
    <w:rsid w:val="00BC5ECD"/>
    <w:rsid w:val="00BD3E42"/>
    <w:rsid w:val="00BE5FDF"/>
    <w:rsid w:val="00BE6EF2"/>
    <w:rsid w:val="00BE7C9A"/>
    <w:rsid w:val="00BF031E"/>
    <w:rsid w:val="00BF3F36"/>
    <w:rsid w:val="00BF66E4"/>
    <w:rsid w:val="00BF7FBF"/>
    <w:rsid w:val="00C03D1B"/>
    <w:rsid w:val="00C04DE5"/>
    <w:rsid w:val="00C05B9D"/>
    <w:rsid w:val="00C068D1"/>
    <w:rsid w:val="00C07FC3"/>
    <w:rsid w:val="00C12DF5"/>
    <w:rsid w:val="00C20FD7"/>
    <w:rsid w:val="00C2140F"/>
    <w:rsid w:val="00C3222E"/>
    <w:rsid w:val="00C403B4"/>
    <w:rsid w:val="00C40BDC"/>
    <w:rsid w:val="00C4136F"/>
    <w:rsid w:val="00C43FB2"/>
    <w:rsid w:val="00C44C5A"/>
    <w:rsid w:val="00C470A2"/>
    <w:rsid w:val="00C4749E"/>
    <w:rsid w:val="00C52329"/>
    <w:rsid w:val="00C52FB8"/>
    <w:rsid w:val="00C57ADD"/>
    <w:rsid w:val="00C628A2"/>
    <w:rsid w:val="00C66A49"/>
    <w:rsid w:val="00C74447"/>
    <w:rsid w:val="00C76C7A"/>
    <w:rsid w:val="00C806CD"/>
    <w:rsid w:val="00C80A09"/>
    <w:rsid w:val="00C91262"/>
    <w:rsid w:val="00C928F7"/>
    <w:rsid w:val="00C93C7E"/>
    <w:rsid w:val="00C95148"/>
    <w:rsid w:val="00CA28B7"/>
    <w:rsid w:val="00CA2A15"/>
    <w:rsid w:val="00CA2D89"/>
    <w:rsid w:val="00CA7424"/>
    <w:rsid w:val="00CC3BEF"/>
    <w:rsid w:val="00CD49C0"/>
    <w:rsid w:val="00CE57A6"/>
    <w:rsid w:val="00CE7681"/>
    <w:rsid w:val="00CF0282"/>
    <w:rsid w:val="00CF0F99"/>
    <w:rsid w:val="00CF212F"/>
    <w:rsid w:val="00CF333E"/>
    <w:rsid w:val="00CF3F72"/>
    <w:rsid w:val="00CF401B"/>
    <w:rsid w:val="00D030B2"/>
    <w:rsid w:val="00D034E8"/>
    <w:rsid w:val="00D03E61"/>
    <w:rsid w:val="00D03F8F"/>
    <w:rsid w:val="00D11C5B"/>
    <w:rsid w:val="00D15673"/>
    <w:rsid w:val="00D1635A"/>
    <w:rsid w:val="00D1636E"/>
    <w:rsid w:val="00D1682D"/>
    <w:rsid w:val="00D25D00"/>
    <w:rsid w:val="00D2682B"/>
    <w:rsid w:val="00D31345"/>
    <w:rsid w:val="00D33213"/>
    <w:rsid w:val="00D34F29"/>
    <w:rsid w:val="00D40CA8"/>
    <w:rsid w:val="00D475A1"/>
    <w:rsid w:val="00D52472"/>
    <w:rsid w:val="00D544B7"/>
    <w:rsid w:val="00D56AFD"/>
    <w:rsid w:val="00D57F54"/>
    <w:rsid w:val="00D6002D"/>
    <w:rsid w:val="00D64405"/>
    <w:rsid w:val="00D65C1D"/>
    <w:rsid w:val="00D664ED"/>
    <w:rsid w:val="00D6751E"/>
    <w:rsid w:val="00D7083B"/>
    <w:rsid w:val="00D7146D"/>
    <w:rsid w:val="00D7206B"/>
    <w:rsid w:val="00D731F5"/>
    <w:rsid w:val="00D917BF"/>
    <w:rsid w:val="00D91FAB"/>
    <w:rsid w:val="00D933DA"/>
    <w:rsid w:val="00DA496A"/>
    <w:rsid w:val="00DB1523"/>
    <w:rsid w:val="00DB4EE7"/>
    <w:rsid w:val="00DB7DA3"/>
    <w:rsid w:val="00DC07FA"/>
    <w:rsid w:val="00DC3EB7"/>
    <w:rsid w:val="00DC796F"/>
    <w:rsid w:val="00DD0215"/>
    <w:rsid w:val="00DD1429"/>
    <w:rsid w:val="00DD49A9"/>
    <w:rsid w:val="00DD5C85"/>
    <w:rsid w:val="00DD69CD"/>
    <w:rsid w:val="00DD7C7C"/>
    <w:rsid w:val="00DE073F"/>
    <w:rsid w:val="00DE19C4"/>
    <w:rsid w:val="00DF063E"/>
    <w:rsid w:val="00DF15E2"/>
    <w:rsid w:val="00E076E1"/>
    <w:rsid w:val="00E21FE3"/>
    <w:rsid w:val="00E23F25"/>
    <w:rsid w:val="00E26552"/>
    <w:rsid w:val="00E3349A"/>
    <w:rsid w:val="00E453BA"/>
    <w:rsid w:val="00E45F9C"/>
    <w:rsid w:val="00E46426"/>
    <w:rsid w:val="00E46783"/>
    <w:rsid w:val="00E472CC"/>
    <w:rsid w:val="00E47FFD"/>
    <w:rsid w:val="00E52946"/>
    <w:rsid w:val="00E56162"/>
    <w:rsid w:val="00E6054C"/>
    <w:rsid w:val="00E61AB9"/>
    <w:rsid w:val="00E62478"/>
    <w:rsid w:val="00E625CF"/>
    <w:rsid w:val="00E71DB7"/>
    <w:rsid w:val="00E72B02"/>
    <w:rsid w:val="00E75F39"/>
    <w:rsid w:val="00E856BE"/>
    <w:rsid w:val="00EA267C"/>
    <w:rsid w:val="00EA2D57"/>
    <w:rsid w:val="00EA45B4"/>
    <w:rsid w:val="00EA530F"/>
    <w:rsid w:val="00EA55C9"/>
    <w:rsid w:val="00EA7C23"/>
    <w:rsid w:val="00EB2989"/>
    <w:rsid w:val="00EC3BCF"/>
    <w:rsid w:val="00ED7DC0"/>
    <w:rsid w:val="00EE24A1"/>
    <w:rsid w:val="00EE2A91"/>
    <w:rsid w:val="00EE6C07"/>
    <w:rsid w:val="00EE7D6A"/>
    <w:rsid w:val="00EF3412"/>
    <w:rsid w:val="00EF4127"/>
    <w:rsid w:val="00EF7F82"/>
    <w:rsid w:val="00F11611"/>
    <w:rsid w:val="00F13F8E"/>
    <w:rsid w:val="00F15D33"/>
    <w:rsid w:val="00F1615F"/>
    <w:rsid w:val="00F21DE1"/>
    <w:rsid w:val="00F33EDC"/>
    <w:rsid w:val="00F33FDB"/>
    <w:rsid w:val="00F34BA9"/>
    <w:rsid w:val="00F4392C"/>
    <w:rsid w:val="00F44B36"/>
    <w:rsid w:val="00F4779C"/>
    <w:rsid w:val="00F53AEE"/>
    <w:rsid w:val="00F563FA"/>
    <w:rsid w:val="00F5728F"/>
    <w:rsid w:val="00F57B10"/>
    <w:rsid w:val="00F57F0C"/>
    <w:rsid w:val="00F617ED"/>
    <w:rsid w:val="00F63E31"/>
    <w:rsid w:val="00F6745D"/>
    <w:rsid w:val="00F71307"/>
    <w:rsid w:val="00F75655"/>
    <w:rsid w:val="00F81613"/>
    <w:rsid w:val="00FA00C3"/>
    <w:rsid w:val="00FA2E80"/>
    <w:rsid w:val="00FA43EF"/>
    <w:rsid w:val="00FB5652"/>
    <w:rsid w:val="00FC5B98"/>
    <w:rsid w:val="00FC751A"/>
    <w:rsid w:val="00FD2525"/>
    <w:rsid w:val="00FF0C69"/>
    <w:rsid w:val="00FF512F"/>
    <w:rsid w:val="00FF7A27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878B3"/>
  <w15:docId w15:val="{3D89FD3E-57BA-4235-A366-EEDC7307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994"/>
    <w:rPr>
      <w:rFonts w:ascii="TUITypeLight" w:hAnsi="TUITypeLight"/>
      <w:color w:val="111B5C"/>
      <w:sz w:val="24"/>
      <w:lang w:val="en-GB"/>
    </w:rPr>
  </w:style>
  <w:style w:type="paragraph" w:styleId="Heading1">
    <w:name w:val="heading 1"/>
    <w:basedOn w:val="Normal"/>
    <w:link w:val="Heading1Char"/>
    <w:uiPriority w:val="9"/>
    <w:qFormat/>
    <w:rsid w:val="00434221"/>
    <w:pPr>
      <w:numPr>
        <w:numId w:val="42"/>
      </w:numPr>
      <w:spacing w:before="100" w:beforeAutospacing="1" w:after="120" w:line="240" w:lineRule="auto"/>
      <w:ind w:left="431" w:hanging="431"/>
      <w:outlineLvl w:val="0"/>
    </w:pPr>
    <w:rPr>
      <w:rFonts w:ascii="Ambit" w:eastAsia="Times New Roman" w:hAnsi="Ambit" w:cs="Times New Roman"/>
      <w:b/>
      <w:bCs/>
      <w:color w:val="1B115C"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1911"/>
    <w:pPr>
      <w:keepNext/>
      <w:keepLines/>
      <w:numPr>
        <w:ilvl w:val="1"/>
        <w:numId w:val="42"/>
      </w:numPr>
      <w:spacing w:before="120" w:after="120"/>
      <w:ind w:left="578" w:hanging="578"/>
      <w:outlineLvl w:val="1"/>
    </w:pPr>
    <w:rPr>
      <w:rFonts w:ascii="Ambit" w:eastAsiaTheme="majorEastAsia" w:hAnsi="Ambit" w:cstheme="majorBidi"/>
      <w:b/>
      <w:color w:val="1B115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E61"/>
    <w:pPr>
      <w:keepNext/>
      <w:keepLines/>
      <w:numPr>
        <w:ilvl w:val="2"/>
        <w:numId w:val="42"/>
      </w:numPr>
      <w:spacing w:before="40" w:after="0"/>
      <w:outlineLvl w:val="2"/>
    </w:pPr>
    <w:rPr>
      <w:rFonts w:ascii="Ambit" w:eastAsiaTheme="majorEastAsia" w:hAnsi="Ambit" w:cstheme="majorBidi"/>
      <w:b/>
      <w:color w:val="1B115C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221"/>
    <w:pPr>
      <w:keepNext/>
      <w:keepLines/>
      <w:numPr>
        <w:ilvl w:val="3"/>
        <w:numId w:val="4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221"/>
    <w:pPr>
      <w:keepNext/>
      <w:keepLines/>
      <w:numPr>
        <w:ilvl w:val="4"/>
        <w:numId w:val="4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221"/>
    <w:pPr>
      <w:keepNext/>
      <w:keepLines/>
      <w:numPr>
        <w:ilvl w:val="5"/>
        <w:numId w:val="4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221"/>
    <w:pPr>
      <w:keepNext/>
      <w:keepLines/>
      <w:numPr>
        <w:ilvl w:val="6"/>
        <w:numId w:val="4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221"/>
    <w:pPr>
      <w:keepNext/>
      <w:keepLines/>
      <w:numPr>
        <w:ilvl w:val="7"/>
        <w:numId w:val="4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221"/>
    <w:pPr>
      <w:keepNext/>
      <w:keepLines/>
      <w:numPr>
        <w:ilvl w:val="8"/>
        <w:numId w:val="4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127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127"/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4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127"/>
  </w:style>
  <w:style w:type="paragraph" w:styleId="Footer">
    <w:name w:val="footer"/>
    <w:basedOn w:val="Normal"/>
    <w:link w:val="FooterChar"/>
    <w:uiPriority w:val="99"/>
    <w:unhideWhenUsed/>
    <w:rsid w:val="00EF41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127"/>
  </w:style>
  <w:style w:type="paragraph" w:styleId="ListParagraph">
    <w:name w:val="List Paragraph"/>
    <w:basedOn w:val="Normal"/>
    <w:uiPriority w:val="34"/>
    <w:qFormat/>
    <w:rsid w:val="004712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4C8"/>
    <w:rPr>
      <w:color w:val="0000FF" w:themeColor="hyperlink"/>
      <w:u w:val="single"/>
    </w:rPr>
  </w:style>
  <w:style w:type="paragraph" w:customStyle="1" w:styleId="Default">
    <w:name w:val="Default"/>
    <w:rsid w:val="00BF66E4"/>
    <w:pPr>
      <w:autoSpaceDE w:val="0"/>
      <w:autoSpaceDN w:val="0"/>
      <w:adjustRightInd w:val="0"/>
      <w:spacing w:after="0" w:line="240" w:lineRule="auto"/>
    </w:pPr>
    <w:rPr>
      <w:rFonts w:ascii="TUIType" w:hAnsi="TUIType" w:cs="TUIType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1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table" w:styleId="TableGrid">
    <w:name w:val="Table Grid"/>
    <w:basedOn w:val="TableNormal"/>
    <w:uiPriority w:val="39"/>
    <w:rsid w:val="004E7B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D69C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34221"/>
    <w:rPr>
      <w:rFonts w:ascii="Ambit" w:eastAsia="Times New Roman" w:hAnsi="Ambit" w:cs="Times New Roman"/>
      <w:b/>
      <w:bCs/>
      <w:color w:val="1B115C"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471911"/>
    <w:rPr>
      <w:rFonts w:ascii="Ambit" w:eastAsiaTheme="majorEastAsia" w:hAnsi="Ambit" w:cstheme="majorBidi"/>
      <w:b/>
      <w:color w:val="1B115C"/>
      <w:sz w:val="32"/>
      <w:szCs w:val="26"/>
    </w:rPr>
  </w:style>
  <w:style w:type="character" w:styleId="Strong">
    <w:name w:val="Strong"/>
    <w:basedOn w:val="DefaultParagraphFont"/>
    <w:uiPriority w:val="22"/>
    <w:qFormat/>
    <w:rsid w:val="002336D3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9089F"/>
    <w:pPr>
      <w:tabs>
        <w:tab w:val="left" w:pos="480"/>
        <w:tab w:val="right" w:leader="dot" w:pos="9062"/>
      </w:tabs>
      <w:spacing w:after="100" w:line="259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561E61"/>
    <w:rPr>
      <w:rFonts w:ascii="Ambit" w:eastAsiaTheme="majorEastAsia" w:hAnsi="Ambit" w:cstheme="majorBidi"/>
      <w:b/>
      <w:color w:val="1B115C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221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221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221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22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561E6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2644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508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65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5180">
                                  <w:marLeft w:val="-24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616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2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1071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6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0885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6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170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7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950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30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0097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4937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3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2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02340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35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706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17725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9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79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1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8220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58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7598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23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6402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8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659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7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3847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4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822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713356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4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273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88093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1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8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474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8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33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2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694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8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534581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5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20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5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7990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57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4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81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6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9590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03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an.bouwsema\OneDrive%20-%20TUI\TUI%20DOCS\THR\THR%20Security%20Hub\Template%20THR%20Security%20Hub%20Documents%20v2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9D76F1FA969640B691BB9ACC222C1F" ma:contentTypeVersion="19" ma:contentTypeDescription="Ein neues Dokument erstellen." ma:contentTypeScope="" ma:versionID="4c7594b18c0261208ea47de7dc3dfb05">
  <xsd:schema xmlns:xsd="http://www.w3.org/2001/XMLSchema" xmlns:xs="http://www.w3.org/2001/XMLSchema" xmlns:p="http://schemas.microsoft.com/office/2006/metadata/properties" xmlns:ns2="a3282844-8faa-40ed-a367-86f025fd1276" xmlns:ns3="080828db-5449-4e00-bd5e-b7da5b9062bb" targetNamespace="http://schemas.microsoft.com/office/2006/metadata/properties" ma:root="true" ma:fieldsID="1ffc28bff838ee531ef3ef87bd6dd2b8" ns2:_="" ns3:_="">
    <xsd:import namespace="a3282844-8faa-40ed-a367-86f025fd1276"/>
    <xsd:import namespace="080828db-5449-4e00-bd5e-b7da5b906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82844-8faa-40ed-a367-86f025fd1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b8089e34-835d-4700-8242-4310708c87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828db-5449-4e00-bd5e-b7da5b9062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e328f6a-80ab-403f-8bb2-76a30e4380e3}" ma:internalName="TaxCatchAll" ma:showField="CatchAllData" ma:web="080828db-5449-4e00-bd5e-b7da5b906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282844-8faa-40ed-a367-86f025fd1276">
      <Terms xmlns="http://schemas.microsoft.com/office/infopath/2007/PartnerControls"/>
    </lcf76f155ced4ddcb4097134ff3c332f>
    <TaxCatchAll xmlns="080828db-5449-4e00-bd5e-b7da5b9062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5561B-53FC-425C-9850-CFF527F2E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282844-8faa-40ed-a367-86f025fd1276"/>
    <ds:schemaRef ds:uri="080828db-5449-4e00-bd5e-b7da5b906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FDE083-19BE-4D7D-A39C-E1F6E04478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913248-FE16-436D-A1BE-B126D1EF2787}">
  <ds:schemaRefs>
    <ds:schemaRef ds:uri="http://schemas.microsoft.com/office/2006/metadata/properties"/>
    <ds:schemaRef ds:uri="http://schemas.microsoft.com/office/infopath/2007/PartnerControls"/>
    <ds:schemaRef ds:uri="a3282844-8faa-40ed-a367-86f025fd1276"/>
    <ds:schemaRef ds:uri="080828db-5449-4e00-bd5e-b7da5b9062bb"/>
  </ds:schemaRefs>
</ds:datastoreItem>
</file>

<file path=customXml/itemProps4.xml><?xml version="1.0" encoding="utf-8"?>
<ds:datastoreItem xmlns:ds="http://schemas.openxmlformats.org/officeDocument/2006/customXml" ds:itemID="{25217276-21C3-49FB-A4FC-2E2BF5003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THR Security Hub Documents v2.dotx</Template>
  <TotalTime>24</TotalTime>
  <Pages>2</Pages>
  <Words>247</Words>
  <Characters>1724</Characters>
  <Application>Microsoft Office Word</Application>
  <DocSecurity>0</DocSecurity>
  <Lines>44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TUI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Bouwsema, Daan</dc:creator>
  <cp:lastModifiedBy>Bouwsema, Daan</cp:lastModifiedBy>
  <cp:revision>23</cp:revision>
  <cp:lastPrinted>2025-07-24T10:00:00Z</cp:lastPrinted>
  <dcterms:created xsi:type="dcterms:W3CDTF">2026-09-17T07:58:00Z</dcterms:created>
  <dcterms:modified xsi:type="dcterms:W3CDTF">2026-09-22T08:23:00Z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0x010100C69D76F1FA969640B691BB9ACC222C1F</vt:lpwstr>
  </property>
  <property fmtid="{D5CDD505-2E9C-101B-9397-08002B2CF9AE}" pid="3" name="MediaServiceImageTags">
    <vt:lpwstr/>
  </property>
</Properties>
</file>